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CB1" w:rsidRPr="00CD3CE0" w:rsidRDefault="00626A34" w:rsidP="00626A34">
      <w:pPr>
        <w:jc w:val="center"/>
        <w:rPr>
          <w:b/>
          <w:sz w:val="24"/>
          <w:szCs w:val="24"/>
          <w:u w:val="single"/>
        </w:rPr>
      </w:pPr>
      <w:r w:rsidRPr="00CD3CE0">
        <w:rPr>
          <w:b/>
          <w:sz w:val="24"/>
          <w:szCs w:val="24"/>
          <w:u w:val="single"/>
        </w:rPr>
        <w:t>Navigating the Undergraduate Research Portal</w:t>
      </w:r>
      <w:r w:rsidR="00D90EDF">
        <w:rPr>
          <w:b/>
          <w:sz w:val="24"/>
          <w:szCs w:val="24"/>
          <w:u w:val="single"/>
        </w:rPr>
        <w:t xml:space="preserve"> for Faculty</w:t>
      </w:r>
      <w:bookmarkStart w:id="0" w:name="_GoBack"/>
      <w:bookmarkEnd w:id="0"/>
    </w:p>
    <w:p w:rsidR="00C23CB1" w:rsidRDefault="00C23CB1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E53249B" wp14:editId="66B03B54">
                <wp:simplePos x="0" y="0"/>
                <wp:positionH relativeFrom="column">
                  <wp:posOffset>-517525</wp:posOffset>
                </wp:positionH>
                <wp:positionV relativeFrom="paragraph">
                  <wp:posOffset>2889202</wp:posOffset>
                </wp:positionV>
                <wp:extent cx="7143750" cy="4671695"/>
                <wp:effectExtent l="0" t="19050" r="19050" b="146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4671695"/>
                          <a:chOff x="0" y="0"/>
                          <a:chExt cx="7143750" cy="467169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0"/>
                            <a:ext cx="5943600" cy="4671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Right Arrow 8"/>
                        <wps:cNvSpPr/>
                        <wps:spPr>
                          <a:xfrm rot="9890620">
                            <a:off x="2667000" y="2933700"/>
                            <a:ext cx="820083" cy="216985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ight Arrow 9"/>
                        <wps:cNvSpPr/>
                        <wps:spPr>
                          <a:xfrm rot="10800000">
                            <a:off x="3505200" y="2047875"/>
                            <a:ext cx="590550" cy="228600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2700" cap="flat" cmpd="sng" algn="ctr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ight Arrow 10"/>
                        <wps:cNvSpPr/>
                        <wps:spPr>
                          <a:xfrm rot="9890620">
                            <a:off x="2790825" y="1143000"/>
                            <a:ext cx="590550" cy="228600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2700" cap="flat" cmpd="sng" algn="ctr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1924050" y="1381125"/>
                            <a:ext cx="84716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924050" y="3267075"/>
                            <a:ext cx="733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419476" y="1019175"/>
                            <a:ext cx="2713906" cy="24765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1137C" w:rsidRPr="00626A34" w:rsidRDefault="00B1137C" w:rsidP="001672D4">
                              <w:r>
                                <w:t>Online instructions on how to use the Portal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143375" y="2028825"/>
                            <a:ext cx="2771775" cy="24765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1137C" w:rsidRPr="00626A34" w:rsidRDefault="00B1137C" w:rsidP="001672D4">
                              <w:r>
                                <w:t>Instructional video on how to use the Portal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552825" y="2733675"/>
                            <a:ext cx="1752600" cy="24765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1137C" w:rsidRPr="00626A34" w:rsidRDefault="00B1137C" w:rsidP="001672D4">
                              <w:r>
                                <w:t>Link to post an opportunity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1381125"/>
                            <a:ext cx="1828800" cy="17335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1137C" w:rsidRDefault="00B1137C" w:rsidP="007B0D5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</w:pPr>
                              <w:r>
                                <w:t>This should take you to the Portal homepage, which describes the Portal and offers links to various information.</w:t>
                              </w:r>
                            </w:p>
                            <w:p w:rsidR="00B1137C" w:rsidRPr="00626A34" w:rsidRDefault="00B1137C" w:rsidP="007B0D5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</w:pPr>
                              <w:r>
                                <w:t xml:space="preserve">Select “Post an opportunity”.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3249B" id="Group 18" o:spid="_x0000_s1026" style="position:absolute;margin-left:-40.75pt;margin-top:227.5pt;width:562.5pt;height:367.85pt;z-index:251679744" coordsize="71437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2001;width:59436;height:46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qIeHCAAAA2gAAAA8AAABkcnMvZG93bnJldi54bWxEj0+LwjAUxO8LfofwBG9rqgdXqlHEf3jw&#10;YhW8PppnW21eahNr9dNvhIU9DjPzG2Y6b00pGqpdYVnBoB+BIE6tLjhTcDpuvscgnEfWWFomBS9y&#10;MJ91vqYYa/vkAzWJz0SAsItRQe59FUvp0pwMur6tiIN3sbVBH2SdSV3jM8BNKYdRNJIGCw4LOVa0&#10;zCm9JQ+j4L7fXreJPA/fu6YZUbp+j5eLlVK9bruYgPDU+v/wX3unFfzA50q4A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aiHhwgAAANoAAAAPAAAAAAAAAAAAAAAAAJ8C&#10;AABkcnMvZG93bnJldi54bWxQSwUGAAAAAAQABAD3AAAAjgMAAAAA&#10;" stroked="t" strokecolor="black [3213]">
                  <v:imagedata r:id="rId8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8" o:spid="_x0000_s1028" type="#_x0000_t13" style="position:absolute;left:26670;top:29337;width:8200;height:2169;rotation:108031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+GG8EA&#10;AADaAAAADwAAAGRycy9kb3ducmV2LnhtbERPS2vCQBC+C/6HZYReRDe2oUjqKiK0tIUi9dHzkJ0m&#10;odmZsLvV6K/vHgoeP773YtW7Vp3Ih0bYwGyagSIuxTZcGTjsnydzUCEiW2yFycCFAqyWw8ECCytn&#10;/qTTLlYqhXAo0EAdY1doHcqaHIapdMSJ+xbvMCboK209nlO4a/V9lj1qhw2nhho72tRU/ux+nYGj&#10;fO3l/brN1w9vL/Lh8zyOx2LM3ahfP4GK1Meb+N/9ag2krelKugF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fhhvBAAAA2gAAAA8AAAAAAAAAAAAAAAAAmAIAAGRycy9kb3du&#10;cmV2LnhtbFBLBQYAAAAABAAEAPUAAACGAwAAAAA=&#10;" adj="18742" fillcolor="#9cc2e5 [1940]" strokecolor="#9cc2e5 [1940]" strokeweight="1pt"/>
                <v:shape id="Right Arrow 9" o:spid="_x0000_s1029" type="#_x0000_t13" style="position:absolute;left:35052;top:20478;width:5905;height:22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V0sUA&#10;AADaAAAADwAAAGRycy9kb3ducmV2LnhtbESPQWvCQBSE7wX/w/IKvRTdtIJomo2orVhPYow9P7Kv&#10;STT7NmS3Gv99t1DwOMzMN0wy700jLtS52rKCl1EEgriwuuZSQX5YD6cgnEfW2FgmBTdyME8HDwnG&#10;2l55T5fMlyJA2MWooPK+jaV0RUUG3ci2xMH7tp1BH2RXSt3hNcBNI1+jaCIN1hwWKmxpVVFxzn6M&#10;gvXka7zLt/3mOF4+l9P31cfp1OZKPT32izcQnnp/D/+3P7WCGfxdCT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pXSxQAAANoAAAAPAAAAAAAAAAAAAAAAAJgCAABkcnMv&#10;ZG93bnJldi54bWxQSwUGAAAAAAQABAD1AAAAigMAAAAA&#10;" adj="17419" fillcolor="#9cc2e5 [1940]" strokecolor="#9cc2e5 [1940]" strokeweight="1pt"/>
                <v:shape id="Right Arrow 10" o:spid="_x0000_s1030" type="#_x0000_t13" style="position:absolute;left:27908;top:11430;width:5905;height:2286;rotation:108031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S2MEA&#10;AADbAAAADwAAAGRycy9kb3ducmV2LnhtbERPS2/CMAy+T+I/REbiNlKQmKZCQIiHxHFjO4ybaUxb&#10;0ThVEtpuv34+TNrN/l7+vNoMrlEdhVh7NjCbZqCIC29rLg18fhyfX0HFhGyx8UwGvinCZj16WmFu&#10;fc/v1J1TqSSEY44GqpTaXOtYVOQwTn1LLNzNB4dJ1lBqG7CXcNfoeZa9aIc1y4UKW9pVVNzPD2fg&#10;WujLrduFt352uCy+LO8F+DFmMh62S1CJhvQv/nOfrNSX9vKLDK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ktjBAAAA2wAAAA8AAAAAAAAAAAAAAAAAmAIAAGRycy9kb3du&#10;cmV2LnhtbFBLBQYAAAAABAAEAPUAAACGAwAAAAA=&#10;" adj="17419" fillcolor="#9cc2e5 [1940]" strokecolor="#9cc2e5 [1940]" strokeweight="1pt"/>
                <v:line id="Straight Connector 11" o:spid="_x0000_s1031" style="position:absolute;visibility:visible;mso-wrap-style:square" from="19240,13811" to="27712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MiHb8AAADbAAAADwAAAGRycy9kb3ducmV2LnhtbERPzYrCMBC+L/gOYQQvi6ZVEalGUUH0&#10;4qHqAwzN2FabSW2idt9+Iwje5uP7nfmyNZV4UuNKywriQQSCOLO65FzB+bTtT0E4j6yxskwK/sjB&#10;ctH5mWOi7YtTeh59LkIIuwQVFN7XiZQuK8igG9iaOHAX2xj0ATa51A2+Qrip5DCKJtJgyaGhwJo2&#10;BWW348MoWO+sHt1TE4/Tg41/99tTFfFVqV63Xc1AeGr9V/xx73WYH8P7l3CAX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RMiHb8AAADbAAAADwAAAAAAAAAAAAAAAACh&#10;AgAAZHJzL2Rvd25yZXYueG1sUEsFBgAAAAAEAAQA+QAAAI0DAAAAAA==&#10;" strokecolor="#c00000" strokeweight=".5pt">
                  <v:stroke joinstyle="miter"/>
                </v:line>
                <v:line id="Straight Connector 13" o:spid="_x0000_s1032" style="position:absolute;visibility:visible;mso-wrap-style:square" from="19240,32670" to="26574,3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0Z8b8AAADbAAAADwAAAGRycy9kb3ducmV2LnhtbERPzYrCMBC+L/gOYQQvi6bVRaQaRQXR&#10;i4eqDzA0Y1ttJrWJWt/eCMLe5uP7ndmiNZV4UONKywriQQSCOLO65FzB6bjpT0A4j6yxskwKXuRg&#10;Me/8zDDR9skpPQ4+FyGEXYIKCu/rREqXFWTQDWxNHLizbQz6AJtc6gafIdxUchhFY2mw5NBQYE3r&#10;grLr4W4UrLZWj26pif/SvY1/d5tjFfFFqV63XU5BeGr9v/jr3ukwfwSfX8IBcv4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o0Z8b8AAADbAAAADwAAAAAAAAAAAAAAAACh&#10;AgAAZHJzL2Rvd25yZXYueG1sUEsFBgAAAAAEAAQA+QAAAI0DAAAAAA==&#10;" strokecolor="#c00000" strokeweight=".5pt">
                  <v:stroke joinstyle="miter"/>
                </v:line>
                <v:rect id="Rectangle 14" o:spid="_x0000_s1033" style="position:absolute;left:34194;top:10191;width:27139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LdcIA&#10;AADbAAAADwAAAGRycy9kb3ducmV2LnhtbERPTWvCQBC9C/0PyxS8mU2llZK6ihSF5FjroblNs2MS&#10;k52N2W0S/323UPA2j/c56+1kWjFQ72rLCp6iGARxYXXNpYLT52HxCsJ5ZI2tZVJwIwfbzcNsjYm2&#10;I3/QcPSlCCHsElRQed8lUrqiIoMush1x4M62N+gD7EupexxDuGnlMo5X0mDNoaHCjt4rKprjj1Fg&#10;89Gl3/lLlvmvZrhclrg/NFel5o/T7g2Ep8nfxf/uVIf5z/D3Sz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It1wgAAANsAAAAPAAAAAAAAAAAAAAAAAJgCAABkcnMvZG93&#10;bnJldi54bWxQSwUGAAAAAAQABAD1AAAAhwMAAAAA&#10;" fillcolor="#9dc3e6" strokecolor="#41719c" strokeweight="1pt">
                  <v:textbox>
                    <w:txbxContent>
                      <w:p w:rsidR="00B1137C" w:rsidRPr="00626A34" w:rsidRDefault="00B1137C" w:rsidP="001672D4">
                        <w:r>
                          <w:t>Online instructions on how to use the Portal</w:t>
                        </w:r>
                      </w:p>
                    </w:txbxContent>
                  </v:textbox>
                </v:rect>
                <v:rect id="Rectangle 15" o:spid="_x0000_s1034" style="position:absolute;left:41433;top:20288;width:2771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u7sAA&#10;AADbAAAADwAAAGRycy9kb3ducmV2LnhtbERPTYvCMBC9C/sfwizsTVMFRapRRFbQ46oHexubsa1t&#10;Jt0m23b/vREEb/N4n7Nc96YSLTWusKxgPIpAEKdWF5wpOJ92wzkI55E1VpZJwT85WK8+BkuMte34&#10;h9qjz0QIYRejgtz7OpbSpTkZdCNbEwfuZhuDPsAmk7rBLoSbSk6iaCYNFhwacqxpm1NaHv+MApt0&#10;bn9NpoeDv5Tt/T7B7135q9TXZ79ZgPDU+7f45d7rMH8Kz1/C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Qu7sAAAADbAAAADwAAAAAAAAAAAAAAAACYAgAAZHJzL2Rvd25y&#10;ZXYueG1sUEsFBgAAAAAEAAQA9QAAAIUDAAAAAA==&#10;" fillcolor="#9dc3e6" strokecolor="#41719c" strokeweight="1pt">
                  <v:textbox>
                    <w:txbxContent>
                      <w:p w:rsidR="00B1137C" w:rsidRPr="00626A34" w:rsidRDefault="00B1137C" w:rsidP="001672D4">
                        <w:r>
                          <w:t>Instructional video on how to use the Portal</w:t>
                        </w:r>
                      </w:p>
                    </w:txbxContent>
                  </v:textbox>
                </v:rect>
                <v:rect id="Rectangle 16" o:spid="_x0000_s1035" style="position:absolute;left:35528;top:27336;width:17526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wmcAA&#10;AADbAAAADwAAAGRycy9kb3ducmV2LnhtbERPTYvCMBC9L/gfwgje1lRhRapRRBT0qOtBb2MztrXN&#10;pDbZtv57syB4m8f7nPmyM6VoqHa5ZQWjYQSCOLE651TB6Xf7PQXhPLLG0jIpeJKD5aL3NcdY25YP&#10;1Bx9KkIIuxgVZN5XsZQuycigG9qKOHA3Wxv0Adap1DW2IdyUchxFE2kw59CQYUXrjJLi+GcU2Evr&#10;dtfLz37vz0Vzv49xsy0eSg363WoGwlPnP+K3e6fD/An8/xI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awmcAAAADbAAAADwAAAAAAAAAAAAAAAACYAgAAZHJzL2Rvd25y&#10;ZXYueG1sUEsFBgAAAAAEAAQA9QAAAIUDAAAAAA==&#10;" fillcolor="#9dc3e6" strokecolor="#41719c" strokeweight="1pt">
                  <v:textbox>
                    <w:txbxContent>
                      <w:p w:rsidR="00B1137C" w:rsidRPr="00626A34" w:rsidRDefault="00B1137C" w:rsidP="001672D4">
                        <w:r>
                          <w:t>Link to post an opportunity</w:t>
                        </w:r>
                      </w:p>
                    </w:txbxContent>
                  </v:textbox>
                </v:rect>
                <v:rect id="Rectangle 5" o:spid="_x0000_s1036" style="position:absolute;top:13811;width:18288;height:1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hTMQA&#10;AADaAAAADwAAAGRycy9kb3ducmV2LnhtbESPX2vCQBDE3wt+h2OFvjUXhRaJniLVtlJE/PfQxyW3&#10;TUJzu2nu1PjtewXBx2FmfsNMZp2r1ZlaXwkbGCQpKOJcbMWFgePh7WkEygdki7UwGbiSh9m09zDB&#10;zMqFd3Teh0JFCPsMDZQhNJnWPi/JoU+kIY7et7QOQ5RtoW2Llwh3tR6m6Yt2WHFcKLGh15Lyn/3J&#10;GVhv11f5kNPv3MqmWGj8Wr5/rox57HfzMahAXbiHb+2VNfAM/1fiDd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YUzEAAAA2gAAAA8AAAAAAAAAAAAAAAAAmAIAAGRycy9k&#10;b3ducmV2LnhtbFBLBQYAAAAABAAEAPUAAACJAwAAAAA=&#10;" fillcolor="#9cc2e5 [1940]" strokecolor="black [3213]" strokeweight="1pt">
                  <v:textbox>
                    <w:txbxContent>
                      <w:p w:rsidR="00B1137C" w:rsidRDefault="00B1137C" w:rsidP="007B0D5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</w:pPr>
                        <w:r>
                          <w:t>This should take you to the Portal homepage, which describes the Portal and offers links to various information.</w:t>
                        </w:r>
                      </w:p>
                      <w:p w:rsidR="00B1137C" w:rsidRPr="00626A34" w:rsidRDefault="00B1137C" w:rsidP="007B0D5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</w:pPr>
                        <w:r>
                          <w:t xml:space="preserve">Select “Post an opportunity”.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E0EA5F" wp14:editId="7C8C04B7">
                <wp:simplePos x="0" y="0"/>
                <wp:positionH relativeFrom="column">
                  <wp:posOffset>-19050</wp:posOffset>
                </wp:positionH>
                <wp:positionV relativeFrom="paragraph">
                  <wp:posOffset>278765</wp:posOffset>
                </wp:positionV>
                <wp:extent cx="6599555" cy="2437765"/>
                <wp:effectExtent l="0" t="19050" r="10795" b="1968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555" cy="2437765"/>
                          <a:chOff x="0" y="0"/>
                          <a:chExt cx="6599555" cy="243776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\\college\LifeSciences\home\imartinez\Desktop\Portal pic (homepage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55" b="32844"/>
                          <a:stretch/>
                        </pic:blipFill>
                        <pic:spPr bwMode="auto">
                          <a:xfrm>
                            <a:off x="1657350" y="0"/>
                            <a:ext cx="4942205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4457700" y="228600"/>
                            <a:ext cx="962025" cy="819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323850"/>
                            <a:ext cx="1828800" cy="18859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1137C" w:rsidRDefault="00B1137C" w:rsidP="007B0D5F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>
                                <w:t xml:space="preserve">Log in to </w:t>
                              </w:r>
                              <w:proofErr w:type="spellStart"/>
                              <w:r>
                                <w:t>MyUCLA</w:t>
                              </w:r>
                              <w:proofErr w:type="spellEnd"/>
                              <w:r>
                                <w:t xml:space="preserve"> and select the “Academics” tab at the top of the homepage. </w:t>
                              </w:r>
                            </w:p>
                            <w:p w:rsidR="00B1137C" w:rsidRDefault="00B1137C" w:rsidP="007B0D5F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>
                                <w:t>Under research, select the “Undergraduate Research Portal”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0EA5F" id="Group 17" o:spid="_x0000_s1037" style="position:absolute;margin-left:-1.5pt;margin-top:21.95pt;width:519.65pt;height:191.95pt;z-index:251664384" coordsize="65995,2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">
                <v:shape id="Picture 1" o:spid="_x0000_s1038" type="#_x0000_t75" style="position:absolute;left:16573;width:49422;height:24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ecK7AAAA2gAAAA8AAABkcnMvZG93bnJldi54bWxET0sKwjAQ3QveIYzgTlNdiFSjiKi49YO6&#10;HJuxLTaT0sRaPb0RBFfD431nOm9MIWqqXG5ZwaAfgSBOrM45VXA8rHtjEM4jaywsk4IXOZjP2q0p&#10;xto+eUf13qcihLCLUUHmfRlL6ZKMDLq+LYkDd7OVQR9glUpd4TOEm0IOo2gkDeYcGjIsaZlRct8/&#10;jILVu97pwzGt+XW+Pjbuermf2CrV7TSLCQhPjf+Lf+6tDvPh+8r3ytk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UeecK7AAAA2gAAAA8AAAAAAAAAAAAAAAAAnwIAAGRycy9k&#10;b3ducmV2LnhtbFBLBQYAAAAABAAEAPcAAACHAwAAAAA=&#10;" stroked="t" strokecolor="black [3213]">
                  <v:imagedata r:id="rId10" o:title="Portal pic (homepage)" cropbottom="21525f" cropright="5869f"/>
                  <v:path arrowok="t"/>
                </v:shape>
                <v:oval id="Oval 3" o:spid="_x0000_s1039" style="position:absolute;left:44577;top:2286;width:9620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VScIA&#10;AADaAAAADwAAAGRycy9kb3ducmV2LnhtbESPS4vCQBCE74L/YWhhbzpxBZGYUVRcVxAPPnJvMp0H&#10;ZnpCZqLZf78jLOyxqKqvqGTdm1o8qXWVZQXTSQSCOLO64kLB/fY1XoBwHlljbZkU/JCD9Wo4SDDW&#10;9sUXel59IQKEXYwKSu+bWEqXlWTQTWxDHLzctgZ9kG0hdYuvADe1/IyiuTRYcVgosaFdSdnj2hkF&#10;i+3pvjcpFZvv7nJIz+e8qx65Uh+jfrME4an3/+G/9lErmMH7Sr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5VJwgAAANoAAAAPAAAAAAAAAAAAAAAAAJgCAABkcnMvZG93&#10;bnJldi54bWxQSwUGAAAAAAQABAD1AAAAhwMAAAAA&#10;" filled="f" strokecolor="#c00000" strokeweight="1pt">
                  <v:stroke joinstyle="miter"/>
                </v:oval>
                <v:rect id="Rectangle 2" o:spid="_x0000_s1040" style="position:absolute;top:3238;width:18288;height:18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5OMMA&#10;AADaAAAADwAAAGRycy9kb3ducmV2LnhtbESPzWvCQBTE74X+D8sr9KabehCJriL9UooUvw4eH9ln&#10;Epp9L81uYvzv3YLQ4zAzv2Fmi95VqqPGl8IGXoYJKOJMbMm5gePhYzAB5QOyxUqYDFzJw2L++DDD&#10;1MqFd9TtQ64ihH2KBooQ6lRrnxXk0A+lJo7eWRqHIcom17bBS4S7So+SZKwdlhwXCqzptaDsZ986&#10;A5vt5ioraX+XVr7zN42n98+vtTHPT/1yCipQH/7D9/baGhjB35V4A/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L5OMMAAADaAAAADwAAAAAAAAAAAAAAAACYAgAAZHJzL2Rv&#10;d25yZXYueG1sUEsFBgAAAAAEAAQA9QAAAIgDAAAAAA==&#10;" fillcolor="#9cc2e5 [1940]" strokecolor="black [3213]" strokeweight="1pt">
                  <v:textbox>
                    <w:txbxContent>
                      <w:p w:rsidR="00B1137C" w:rsidRDefault="00B1137C" w:rsidP="007B0D5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>
                          <w:t xml:space="preserve">Log in to </w:t>
                        </w:r>
                        <w:proofErr w:type="spellStart"/>
                        <w:r>
                          <w:t>MyUCLA</w:t>
                        </w:r>
                        <w:proofErr w:type="spellEnd"/>
                        <w:r>
                          <w:t xml:space="preserve"> and select the “Academics” tab at the top of the homepage. </w:t>
                        </w:r>
                      </w:p>
                      <w:p w:rsidR="00B1137C" w:rsidRDefault="00B1137C" w:rsidP="007B0D5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>
                          <w:t>Under research, select the “Undergraduate Research Portal”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4"/>
          <w:szCs w:val="24"/>
        </w:rPr>
        <w:br w:type="page"/>
      </w:r>
    </w:p>
    <w:p w:rsidR="00C23CB1" w:rsidRDefault="00C23CB1" w:rsidP="00626A34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1667E98" wp14:editId="041383E9">
            <wp:simplePos x="0" y="0"/>
            <wp:positionH relativeFrom="column">
              <wp:posOffset>1019175</wp:posOffset>
            </wp:positionH>
            <wp:positionV relativeFrom="paragraph">
              <wp:posOffset>-19050</wp:posOffset>
            </wp:positionV>
            <wp:extent cx="5486400" cy="4115435"/>
            <wp:effectExtent l="19050" t="19050" r="19050" b="184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5486400" cy="41154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23CB1" w:rsidRDefault="00FA145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4F1669" wp14:editId="311BA691">
                <wp:simplePos x="0" y="0"/>
                <wp:positionH relativeFrom="column">
                  <wp:posOffset>-295275</wp:posOffset>
                </wp:positionH>
                <wp:positionV relativeFrom="paragraph">
                  <wp:posOffset>6819565</wp:posOffset>
                </wp:positionV>
                <wp:extent cx="2238375" cy="7810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81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37C" w:rsidRPr="00626A34" w:rsidRDefault="00B1137C" w:rsidP="005B6F0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Once saved, you should be able to view your post.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F1669" id="Rectangle 24" o:spid="_x0000_s1041" style="position:absolute;margin-left:-23.25pt;margin-top:536.95pt;width:176.25pt;height:6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" fillcolor="#9cc2e5 [1940]" strokecolor="black [3213]" strokeweight="1pt">
                <v:textbox>
                  <w:txbxContent>
                    <w:p w:rsidR="00B1137C" w:rsidRPr="00626A34" w:rsidRDefault="00B1137C" w:rsidP="005B6F0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 xml:space="preserve">Once saved, you should be able to view your post.  </w:t>
                      </w:r>
                    </w:p>
                  </w:txbxContent>
                </v:textbox>
              </v:rect>
            </w:pict>
          </mc:Fallback>
        </mc:AlternateContent>
      </w:r>
      <w:r w:rsidR="00B7264E">
        <w:rPr>
          <w:noProof/>
        </w:rPr>
        <w:drawing>
          <wp:anchor distT="0" distB="0" distL="114300" distR="114300" simplePos="0" relativeHeight="251689984" behindDoc="1" locked="0" layoutInCell="1" allowOverlap="1" wp14:anchorId="5F946259" wp14:editId="5A8DECDD">
            <wp:simplePos x="0" y="0"/>
            <wp:positionH relativeFrom="column">
              <wp:posOffset>561975</wp:posOffset>
            </wp:positionH>
            <wp:positionV relativeFrom="paragraph">
              <wp:posOffset>4136389</wp:posOffset>
            </wp:positionV>
            <wp:extent cx="5719422" cy="3159125"/>
            <wp:effectExtent l="19050" t="19050" r="15240" b="222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969" cy="315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F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FAEDAD" wp14:editId="3A7CD6EC">
                <wp:simplePos x="0" y="0"/>
                <wp:positionH relativeFrom="column">
                  <wp:posOffset>4743450</wp:posOffset>
                </wp:positionH>
                <wp:positionV relativeFrom="paragraph">
                  <wp:posOffset>726440</wp:posOffset>
                </wp:positionV>
                <wp:extent cx="676910" cy="216985"/>
                <wp:effectExtent l="0" t="19050" r="46990" b="3111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21698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529C5" id="Right Arrow 22" o:spid="_x0000_s1026" type="#_x0000_t13" style="position:absolute;margin-left:373.5pt;margin-top:57.2pt;width:53.3pt;height:17.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" adj="18138" fillcolor="#9cc2e5 [1940]" strokecolor="#9cc2e5 [1940]" strokeweight="1pt"/>
            </w:pict>
          </mc:Fallback>
        </mc:AlternateContent>
      </w:r>
      <w:r w:rsidR="00C23CB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4DE3BD" wp14:editId="6126B8DA">
                <wp:simplePos x="0" y="0"/>
                <wp:positionH relativeFrom="column">
                  <wp:posOffset>-666750</wp:posOffset>
                </wp:positionH>
                <wp:positionV relativeFrom="paragraph">
                  <wp:posOffset>1150620</wp:posOffset>
                </wp:positionV>
                <wp:extent cx="1828800" cy="17335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33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37C" w:rsidRDefault="00B1137C" w:rsidP="005B6F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Fill in the required information.</w:t>
                            </w:r>
                          </w:p>
                          <w:p w:rsidR="00B1137C" w:rsidRPr="00626A34" w:rsidRDefault="00B1137C" w:rsidP="005B6F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Select “Update Position” to save and make the opportunity public.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DE3BD" id="Rectangle 21" o:spid="_x0000_s1042" style="position:absolute;margin-left:-52.5pt;margin-top:90.6pt;width:2in;height:13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" fillcolor="#9cc2e5 [1940]" strokecolor="black [3213]" strokeweight="1pt">
                <v:textbox>
                  <w:txbxContent>
                    <w:p w:rsidR="00B1137C" w:rsidRDefault="00B1137C" w:rsidP="005B6F0E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Fill in the required information.</w:t>
                      </w:r>
                    </w:p>
                    <w:p w:rsidR="00B1137C" w:rsidRPr="00626A34" w:rsidRDefault="00B1137C" w:rsidP="005B6F0E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 xml:space="preserve">Select “Update Position” to save and make the opportunity public. </w:t>
                      </w:r>
                    </w:p>
                  </w:txbxContent>
                </v:textbox>
              </v:rect>
            </w:pict>
          </mc:Fallback>
        </mc:AlternateContent>
      </w:r>
      <w:r w:rsidR="00C23CB1">
        <w:rPr>
          <w:sz w:val="24"/>
          <w:szCs w:val="24"/>
        </w:rPr>
        <w:br w:type="page"/>
      </w:r>
    </w:p>
    <w:p w:rsidR="00C23CB1" w:rsidRPr="00CD3CE0" w:rsidRDefault="00BC785B" w:rsidP="00626A34">
      <w:pPr>
        <w:jc w:val="center"/>
        <w:rPr>
          <w:b/>
          <w:sz w:val="24"/>
          <w:szCs w:val="24"/>
          <w:u w:val="single"/>
        </w:rPr>
      </w:pPr>
      <w:r w:rsidRPr="00CD3CE0">
        <w:rPr>
          <w:b/>
          <w:sz w:val="24"/>
          <w:szCs w:val="24"/>
          <w:u w:val="single"/>
        </w:rPr>
        <w:lastRenderedPageBreak/>
        <w:t>Helpful Tips &amp; Information</w:t>
      </w:r>
    </w:p>
    <w:p w:rsidR="00CD3CE0" w:rsidRDefault="00CD3CE0" w:rsidP="007A3F2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2D36CE" wp14:editId="019C4D63">
                <wp:simplePos x="0" y="0"/>
                <wp:positionH relativeFrom="column">
                  <wp:posOffset>-370936</wp:posOffset>
                </wp:positionH>
                <wp:positionV relativeFrom="paragraph">
                  <wp:posOffset>560381</wp:posOffset>
                </wp:positionV>
                <wp:extent cx="1845945" cy="1785667"/>
                <wp:effectExtent l="0" t="0" r="20955" b="241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17856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37C" w:rsidRPr="00CD3CE0" w:rsidRDefault="00B1137C" w:rsidP="007A3F28">
                            <w:pPr>
                              <w:rPr>
                                <w:b/>
                              </w:rPr>
                            </w:pPr>
                            <w:r w:rsidRPr="00CD3CE0">
                              <w:rPr>
                                <w:b/>
                              </w:rPr>
                              <w:t xml:space="preserve">Making edits: </w:t>
                            </w:r>
                          </w:p>
                          <w:p w:rsidR="00B1137C" w:rsidRPr="00626A34" w:rsidRDefault="00B1137C" w:rsidP="007A3F2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 To edit any post, select “View/ Edit My Opportunities” from the “Opportunities” menu on the upper right. </w:t>
                            </w:r>
                          </w:p>
                          <w:p w:rsidR="00B1137C" w:rsidRPr="00626A34" w:rsidRDefault="00B1137C" w:rsidP="007A3F28">
                            <w:pPr>
                              <w:ind w:left="40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D36CE" id="Rectangle 28" o:spid="_x0000_s1043" style="position:absolute;margin-left:-29.2pt;margin-top:44.1pt;width:145.35pt;height:14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" fillcolor="#9cc2e5 [1940]" strokecolor="black [3213]" strokeweight="1pt">
                <v:textbox>
                  <w:txbxContent>
                    <w:p w:rsidR="00B1137C" w:rsidRPr="00CD3CE0" w:rsidRDefault="00B1137C" w:rsidP="007A3F28">
                      <w:pPr>
                        <w:rPr>
                          <w:b/>
                        </w:rPr>
                      </w:pPr>
                      <w:r w:rsidRPr="00CD3CE0">
                        <w:rPr>
                          <w:b/>
                        </w:rPr>
                        <w:t xml:space="preserve">Making edits: </w:t>
                      </w:r>
                    </w:p>
                    <w:p w:rsidR="00B1137C" w:rsidRPr="00626A34" w:rsidRDefault="00B1137C" w:rsidP="007A3F2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 To edit any post, select “View/ Edit My Opportunities” from the “Opportunities” menu on the upper right. </w:t>
                      </w:r>
                    </w:p>
                    <w:p w:rsidR="00B1137C" w:rsidRPr="00626A34" w:rsidRDefault="00B1137C" w:rsidP="007A3F28">
                      <w:pPr>
                        <w:ind w:left="405"/>
                      </w:pPr>
                    </w:p>
                  </w:txbxContent>
                </v:textbox>
              </v:rect>
            </w:pict>
          </mc:Fallback>
        </mc:AlternateContent>
      </w:r>
      <w:r w:rsidR="007A3F2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FBC5F7" wp14:editId="17E651A6">
                <wp:simplePos x="0" y="0"/>
                <wp:positionH relativeFrom="column">
                  <wp:posOffset>5304766</wp:posOffset>
                </wp:positionH>
                <wp:positionV relativeFrom="paragraph">
                  <wp:posOffset>931101</wp:posOffset>
                </wp:positionV>
                <wp:extent cx="820083" cy="216985"/>
                <wp:effectExtent l="0" t="76200" r="18415" b="10731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90620">
                          <a:off x="0" y="0"/>
                          <a:ext cx="820083" cy="21698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BADF9" id="Right Arrow 29" o:spid="_x0000_s1026" type="#_x0000_t13" style="position:absolute;margin-left:417.7pt;margin-top:73.3pt;width:64.55pt;height:17.1pt;rotation:10803195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" adj="18742" fillcolor="#9cc2e5 [1940]" strokecolor="#9cc2e5 [1940]" strokeweight="1pt"/>
            </w:pict>
          </mc:Fallback>
        </mc:AlternateContent>
      </w:r>
      <w:r w:rsidR="007A3F28">
        <w:rPr>
          <w:noProof/>
        </w:rPr>
        <w:drawing>
          <wp:anchor distT="0" distB="0" distL="114300" distR="114300" simplePos="0" relativeHeight="251693056" behindDoc="1" locked="0" layoutInCell="1" allowOverlap="1" wp14:anchorId="79D71AA1" wp14:editId="4C257DB6">
            <wp:simplePos x="0" y="0"/>
            <wp:positionH relativeFrom="column">
              <wp:posOffset>1250315</wp:posOffset>
            </wp:positionH>
            <wp:positionV relativeFrom="paragraph">
              <wp:posOffset>215433</wp:posOffset>
            </wp:positionV>
            <wp:extent cx="5046345" cy="2216989"/>
            <wp:effectExtent l="19050" t="19050" r="20955" b="120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94"/>
                    <a:stretch/>
                  </pic:blipFill>
                  <pic:spPr bwMode="auto">
                    <a:xfrm>
                      <a:off x="0" y="0"/>
                      <a:ext cx="5046345" cy="2216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55548642" wp14:editId="26AF7555">
            <wp:simplePos x="0" y="0"/>
            <wp:positionH relativeFrom="column">
              <wp:posOffset>352892</wp:posOffset>
            </wp:positionH>
            <wp:positionV relativeFrom="paragraph">
              <wp:posOffset>89535</wp:posOffset>
            </wp:positionV>
            <wp:extent cx="5943600" cy="438340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CE0" w:rsidRPr="00CD3CE0" w:rsidRDefault="00CD3CE0" w:rsidP="00CD3CE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4055E3" wp14:editId="142BD03E">
                <wp:simplePos x="0" y="0"/>
                <wp:positionH relativeFrom="column">
                  <wp:posOffset>4994694</wp:posOffset>
                </wp:positionH>
                <wp:positionV relativeFrom="paragraph">
                  <wp:posOffset>184820</wp:posOffset>
                </wp:positionV>
                <wp:extent cx="1302349" cy="266269"/>
                <wp:effectExtent l="0" t="0" r="12700" b="1968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49" cy="26626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DEA1D" id="Oval 35" o:spid="_x0000_s1026" style="position:absolute;margin-left:393.3pt;margin-top:14.55pt;width:102.55pt;height:20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" filled="f" strokecolor="#c00000" strokeweight="1pt">
                <v:stroke joinstyle="miter"/>
              </v:oval>
            </w:pict>
          </mc:Fallback>
        </mc:AlternateContent>
      </w:r>
    </w:p>
    <w:p w:rsidR="00CD3CE0" w:rsidRPr="00CD3CE0" w:rsidRDefault="00CD3CE0" w:rsidP="00CD3CE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0A50AA" wp14:editId="33C56F96">
                <wp:simplePos x="0" y="0"/>
                <wp:positionH relativeFrom="column">
                  <wp:posOffset>-172085</wp:posOffset>
                </wp:positionH>
                <wp:positionV relativeFrom="paragraph">
                  <wp:posOffset>88864</wp:posOffset>
                </wp:positionV>
                <wp:extent cx="2035810" cy="965775"/>
                <wp:effectExtent l="0" t="0" r="2159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965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37C" w:rsidRPr="00CD3CE0" w:rsidRDefault="00B1137C" w:rsidP="007A3F28">
                            <w:pPr>
                              <w:rPr>
                                <w:b/>
                              </w:rPr>
                            </w:pPr>
                            <w:r w:rsidRPr="00CD3CE0">
                              <w:rPr>
                                <w:b/>
                              </w:rPr>
                              <w:t xml:space="preserve">Tip: </w:t>
                            </w:r>
                          </w:p>
                          <w:p w:rsidR="00B1137C" w:rsidRPr="00CD3CE0" w:rsidRDefault="00B1137C" w:rsidP="005B6F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CD3CE0">
                              <w:t xml:space="preserve">Give your position a distinctive to help it stand out. </w:t>
                            </w:r>
                          </w:p>
                          <w:p w:rsidR="00B1137C" w:rsidRDefault="00B1137C" w:rsidP="00CD3C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A50AA" id="Rectangle 30" o:spid="_x0000_s1044" style="position:absolute;margin-left:-13.55pt;margin-top:7pt;width:160.3pt;height:76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" fillcolor="#9cc2e5 [1940]" strokecolor="black [3213]" strokeweight="1pt">
                <v:textbox>
                  <w:txbxContent>
                    <w:p w:rsidR="00B1137C" w:rsidRPr="00CD3CE0" w:rsidRDefault="00B1137C" w:rsidP="007A3F28">
                      <w:pPr>
                        <w:rPr>
                          <w:b/>
                        </w:rPr>
                      </w:pPr>
                      <w:r w:rsidRPr="00CD3CE0">
                        <w:rPr>
                          <w:b/>
                        </w:rPr>
                        <w:t xml:space="preserve">Tip: </w:t>
                      </w:r>
                    </w:p>
                    <w:p w:rsidR="00B1137C" w:rsidRPr="00CD3CE0" w:rsidRDefault="00B1137C" w:rsidP="005B6F0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CD3CE0">
                        <w:t xml:space="preserve">Give your position a distinctive to help it stand out. </w:t>
                      </w:r>
                    </w:p>
                    <w:p w:rsidR="00B1137C" w:rsidRDefault="00B1137C" w:rsidP="00CD3CE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A91ED5" wp14:editId="3C10CAFD">
                <wp:simplePos x="0" y="0"/>
                <wp:positionH relativeFrom="column">
                  <wp:posOffset>2018581</wp:posOffset>
                </wp:positionH>
                <wp:positionV relativeFrom="paragraph">
                  <wp:posOffset>29210</wp:posOffset>
                </wp:positionV>
                <wp:extent cx="1155940" cy="586165"/>
                <wp:effectExtent l="0" t="0" r="25400" b="2349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40" cy="586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BE0A9" id="Oval 34" o:spid="_x0000_s1026" style="position:absolute;margin-left:158.95pt;margin-top:2.3pt;width:91pt;height:46.1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52ABD4" wp14:editId="63969B89">
                <wp:simplePos x="0" y="0"/>
                <wp:positionH relativeFrom="column">
                  <wp:posOffset>4502989</wp:posOffset>
                </wp:positionH>
                <wp:positionV relativeFrom="paragraph">
                  <wp:posOffset>28539</wp:posOffset>
                </wp:positionV>
                <wp:extent cx="2113280" cy="2087593"/>
                <wp:effectExtent l="0" t="0" r="20320" b="273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208759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37C" w:rsidRPr="00CD3CE0" w:rsidRDefault="00B1137C" w:rsidP="007A3F28">
                            <w:pPr>
                              <w:rPr>
                                <w:b/>
                              </w:rPr>
                            </w:pPr>
                            <w:r w:rsidRPr="00CD3CE0">
                              <w:rPr>
                                <w:b/>
                              </w:rPr>
                              <w:t xml:space="preserve">Archiving: </w:t>
                            </w:r>
                          </w:p>
                          <w:p w:rsidR="00B1137C" w:rsidRDefault="00B1137C" w:rsidP="005B6F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A post cannot be deleted, but can be archived.</w:t>
                            </w:r>
                          </w:p>
                          <w:p w:rsidR="00B1137C" w:rsidRDefault="00B1137C" w:rsidP="005B6F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Archiving a position removes a post from view in the portal, but saves the information so that you retain access to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2ABD4" id="Rectangle 31" o:spid="_x0000_s1045" style="position:absolute;margin-left:354.55pt;margin-top:2.25pt;width:166.4pt;height:16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" fillcolor="#9cc2e5 [1940]" strokecolor="black [3213]" strokeweight="1pt">
                <v:textbox>
                  <w:txbxContent>
                    <w:p w:rsidR="00B1137C" w:rsidRPr="00CD3CE0" w:rsidRDefault="00B1137C" w:rsidP="007A3F28">
                      <w:pPr>
                        <w:rPr>
                          <w:b/>
                        </w:rPr>
                      </w:pPr>
                      <w:r w:rsidRPr="00CD3CE0">
                        <w:rPr>
                          <w:b/>
                        </w:rPr>
                        <w:t xml:space="preserve">Archiving: </w:t>
                      </w:r>
                    </w:p>
                    <w:p w:rsidR="00B1137C" w:rsidRDefault="00B1137C" w:rsidP="005B6F0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A post cannot be deleted, but can be archived.</w:t>
                      </w:r>
                    </w:p>
                    <w:p w:rsidR="00B1137C" w:rsidRDefault="00B1137C" w:rsidP="005B6F0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Archiving a position removes a post from view in the portal, but saves the information so that you retain access to it. </w:t>
                      </w:r>
                    </w:p>
                  </w:txbxContent>
                </v:textbox>
              </v:rect>
            </w:pict>
          </mc:Fallback>
        </mc:AlternateContent>
      </w:r>
    </w:p>
    <w:p w:rsidR="00CD3CE0" w:rsidRPr="00CD3CE0" w:rsidRDefault="00CD3CE0" w:rsidP="00CD3CE0">
      <w:pPr>
        <w:rPr>
          <w:sz w:val="24"/>
          <w:szCs w:val="24"/>
        </w:rPr>
      </w:pPr>
    </w:p>
    <w:p w:rsidR="00CD3CE0" w:rsidRPr="00CD3CE0" w:rsidRDefault="00CD3CE0" w:rsidP="00CD3CE0">
      <w:pPr>
        <w:rPr>
          <w:sz w:val="24"/>
          <w:szCs w:val="24"/>
        </w:rPr>
      </w:pPr>
    </w:p>
    <w:p w:rsidR="00CD3CE0" w:rsidRDefault="00CD3CE0" w:rsidP="00CD3CE0">
      <w:pPr>
        <w:rPr>
          <w:sz w:val="24"/>
          <w:szCs w:val="24"/>
        </w:rPr>
      </w:pPr>
    </w:p>
    <w:p w:rsidR="00CD3CE0" w:rsidRDefault="00CD3CE0" w:rsidP="00CD3CE0">
      <w:pPr>
        <w:rPr>
          <w:sz w:val="24"/>
          <w:szCs w:val="24"/>
        </w:rPr>
      </w:pPr>
    </w:p>
    <w:p w:rsidR="00626A34" w:rsidRPr="00CD3CE0" w:rsidRDefault="00B1137C" w:rsidP="00CD3CE0">
      <w:pPr>
        <w:tabs>
          <w:tab w:val="left" w:pos="2201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E767C6" wp14:editId="54852332">
                <wp:simplePos x="0" y="0"/>
                <wp:positionH relativeFrom="column">
                  <wp:posOffset>-249555</wp:posOffset>
                </wp:positionH>
                <wp:positionV relativeFrom="paragraph">
                  <wp:posOffset>982645</wp:posOffset>
                </wp:positionV>
                <wp:extent cx="2113472" cy="1173192"/>
                <wp:effectExtent l="0" t="0" r="20320" b="2730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472" cy="11731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137C" w:rsidRPr="00CD3CE0" w:rsidRDefault="00B1137C" w:rsidP="00CD3CE0">
                            <w:pPr>
                              <w:rPr>
                                <w:b/>
                              </w:rPr>
                            </w:pPr>
                            <w:r w:rsidRPr="00CD3CE0">
                              <w:rPr>
                                <w:b/>
                              </w:rPr>
                              <w:t xml:space="preserve">Expiration Date: </w:t>
                            </w:r>
                          </w:p>
                          <w:p w:rsidR="00B1137C" w:rsidRDefault="00B1137C" w:rsidP="005B6F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When your posted opportunity is about to expire, you will be sent a notification. </w:t>
                            </w:r>
                          </w:p>
                          <w:p w:rsidR="00B1137C" w:rsidRDefault="00B1137C" w:rsidP="00CD3CE0">
                            <w:pPr>
                              <w:ind w:left="40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767C6" id="Rectangle 36" o:spid="_x0000_s1046" style="position:absolute;margin-left:-19.65pt;margin-top:77.35pt;width:166.4pt;height:9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" fillcolor="#9cc2e5 [1940]" strokecolor="black [3213]" strokeweight="1pt">
                <v:textbox>
                  <w:txbxContent>
                    <w:p w:rsidR="00B1137C" w:rsidRPr="00CD3CE0" w:rsidRDefault="00B1137C" w:rsidP="00CD3CE0">
                      <w:pPr>
                        <w:rPr>
                          <w:b/>
                        </w:rPr>
                      </w:pPr>
                      <w:r w:rsidRPr="00CD3CE0">
                        <w:rPr>
                          <w:b/>
                        </w:rPr>
                        <w:t xml:space="preserve">Expiration Date: </w:t>
                      </w:r>
                    </w:p>
                    <w:p w:rsidR="00B1137C" w:rsidRDefault="00B1137C" w:rsidP="005B6F0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When your posted opportunity is about to expire, you will be sent a notification. </w:t>
                      </w:r>
                    </w:p>
                    <w:p w:rsidR="00B1137C" w:rsidRDefault="00B1137C" w:rsidP="00CD3CE0">
                      <w:pPr>
                        <w:ind w:left="405"/>
                      </w:pPr>
                    </w:p>
                  </w:txbxContent>
                </v:textbox>
              </v:rect>
            </w:pict>
          </mc:Fallback>
        </mc:AlternateContent>
      </w:r>
      <w:r w:rsidR="00CD3CE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666410" wp14:editId="1A199E25">
                <wp:simplePos x="0" y="0"/>
                <wp:positionH relativeFrom="column">
                  <wp:posOffset>1949570</wp:posOffset>
                </wp:positionH>
                <wp:positionV relativeFrom="paragraph">
                  <wp:posOffset>1302589</wp:posOffset>
                </wp:positionV>
                <wp:extent cx="1155940" cy="586165"/>
                <wp:effectExtent l="0" t="0" r="25400" b="2349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40" cy="5861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301D0" id="Oval 38" o:spid="_x0000_s1026" style="position:absolute;margin-left:153.5pt;margin-top:102.55pt;width:91pt;height:46.1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" filled="f" strokecolor="#c00000" strokeweight="1pt">
                <v:stroke joinstyle="miter"/>
              </v:oval>
            </w:pict>
          </mc:Fallback>
        </mc:AlternateContent>
      </w:r>
      <w:r w:rsidR="00CD3CE0">
        <w:rPr>
          <w:sz w:val="24"/>
          <w:szCs w:val="24"/>
        </w:rPr>
        <w:tab/>
      </w:r>
    </w:p>
    <w:sectPr w:rsidR="00626A34" w:rsidRPr="00CD3CE0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37C" w:rsidRDefault="00B1137C" w:rsidP="00C23CB1">
      <w:pPr>
        <w:spacing w:after="0" w:line="240" w:lineRule="auto"/>
      </w:pPr>
      <w:r>
        <w:separator/>
      </w:r>
    </w:p>
  </w:endnote>
  <w:endnote w:type="continuationSeparator" w:id="0">
    <w:p w:rsidR="00B1137C" w:rsidRDefault="00B1137C" w:rsidP="00C2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37C" w:rsidRDefault="00FA1454" w:rsidP="00B113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138143</wp:posOffset>
              </wp:positionH>
              <wp:positionV relativeFrom="paragraph">
                <wp:posOffset>132080</wp:posOffset>
              </wp:positionV>
              <wp:extent cx="5676181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18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CD9C8E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9pt,10.4pt" to="457.8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" strokecolor="black [3213]" strokeweight=".5pt">
              <v:stroke joinstyle="miter"/>
            </v:line>
          </w:pict>
        </mc:Fallback>
      </mc:AlternateContent>
    </w:r>
  </w:p>
  <w:p w:rsidR="00B1137C" w:rsidRDefault="00B1137C" w:rsidP="00B1137C">
    <w:pPr>
      <w:pStyle w:val="Footer"/>
      <w:jc w:val="center"/>
    </w:pPr>
    <w:r>
      <w:t xml:space="preserve">2121 Life Sciences Building </w:t>
    </w:r>
    <w:proofErr w:type="gramStart"/>
    <w:r>
      <w:t>│(</w:t>
    </w:r>
    <w:proofErr w:type="gramEnd"/>
    <w:r>
      <w:t xml:space="preserve">310)794-4227 │ </w:t>
    </w:r>
    <w:r>
      <w:tab/>
      <w:t>urcsem@lifesci.ucla.edu http://www.ugresearchsci.ucla.edu/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37C" w:rsidRDefault="00B1137C" w:rsidP="00C23CB1">
      <w:pPr>
        <w:spacing w:after="0" w:line="240" w:lineRule="auto"/>
      </w:pPr>
      <w:r>
        <w:separator/>
      </w:r>
    </w:p>
  </w:footnote>
  <w:footnote w:type="continuationSeparator" w:id="0">
    <w:p w:rsidR="00B1137C" w:rsidRDefault="00B1137C" w:rsidP="00C23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454" w:rsidRDefault="00B1137C" w:rsidP="00FA1454">
    <w:pPr>
      <w:pStyle w:val="Header"/>
      <w:jc w:val="center"/>
    </w:pPr>
    <w:r>
      <w:rPr>
        <w:noProof/>
      </w:rPr>
      <w:drawing>
        <wp:inline distT="0" distB="0" distL="0" distR="0" wp14:anchorId="5D8F8B9E" wp14:editId="66EC2016">
          <wp:extent cx="4218497" cy="516222"/>
          <wp:effectExtent l="0" t="0" r="0" b="0"/>
          <wp:docPr id="1" name="Picture 1" descr="UCLA URC PP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UCLA URC PP 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865" b="67102"/>
                  <a:stretch>
                    <a:fillRect/>
                  </a:stretch>
                </pic:blipFill>
                <pic:spPr bwMode="auto">
                  <a:xfrm>
                    <a:off x="0" y="0"/>
                    <a:ext cx="4231538" cy="51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1454" w:rsidRPr="00FA1454" w:rsidRDefault="00FA1454" w:rsidP="00FA145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0005D"/>
    <w:multiLevelType w:val="hybridMultilevel"/>
    <w:tmpl w:val="D880402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205A5"/>
    <w:multiLevelType w:val="hybridMultilevel"/>
    <w:tmpl w:val="CDBC3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BE04E9"/>
    <w:multiLevelType w:val="hybridMultilevel"/>
    <w:tmpl w:val="C006202C"/>
    <w:lvl w:ilvl="0" w:tplc="BE728D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832B3B"/>
    <w:multiLevelType w:val="hybridMultilevel"/>
    <w:tmpl w:val="AB8A82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416E9F"/>
    <w:multiLevelType w:val="hybridMultilevel"/>
    <w:tmpl w:val="4510F50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C20D42"/>
    <w:multiLevelType w:val="hybridMultilevel"/>
    <w:tmpl w:val="7520AB06"/>
    <w:lvl w:ilvl="0" w:tplc="B72C83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61474"/>
    <w:multiLevelType w:val="multilevel"/>
    <w:tmpl w:val="C8A4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B91435"/>
    <w:multiLevelType w:val="hybridMultilevel"/>
    <w:tmpl w:val="F4E24C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A34"/>
    <w:rsid w:val="000743F2"/>
    <w:rsid w:val="000B37CF"/>
    <w:rsid w:val="001672D4"/>
    <w:rsid w:val="00190D0B"/>
    <w:rsid w:val="005B6F0E"/>
    <w:rsid w:val="00626A34"/>
    <w:rsid w:val="00724D59"/>
    <w:rsid w:val="007A3F28"/>
    <w:rsid w:val="007B0D5F"/>
    <w:rsid w:val="00AE47E7"/>
    <w:rsid w:val="00B1137C"/>
    <w:rsid w:val="00B7264E"/>
    <w:rsid w:val="00BC785B"/>
    <w:rsid w:val="00C23CB1"/>
    <w:rsid w:val="00C63DC3"/>
    <w:rsid w:val="00CD3CE0"/>
    <w:rsid w:val="00D90EDF"/>
    <w:rsid w:val="00FA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EA0251"/>
  <w15:chartTrackingRefBased/>
  <w15:docId w15:val="{2BB50513-50E5-4964-BA62-86CD12925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A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CB1"/>
  </w:style>
  <w:style w:type="paragraph" w:styleId="Footer">
    <w:name w:val="footer"/>
    <w:basedOn w:val="Normal"/>
    <w:link w:val="FooterChar"/>
    <w:uiPriority w:val="99"/>
    <w:unhideWhenUsed/>
    <w:rsid w:val="00C2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CB1"/>
  </w:style>
  <w:style w:type="paragraph" w:styleId="BalloonText">
    <w:name w:val="Balloon Text"/>
    <w:basedOn w:val="Normal"/>
    <w:link w:val="BalloonTextChar"/>
    <w:uiPriority w:val="99"/>
    <w:semiHidden/>
    <w:unhideWhenUsed/>
    <w:rsid w:val="007B0D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5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13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9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5219B2BB.dotm</Template>
  <TotalTime>200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 Division of Undergraduate Education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Martinez, Isabel</dc:creator>
  <cp:keywords/>
  <dc:description/>
  <cp:lastModifiedBy>Martinez, Isabel</cp:lastModifiedBy>
  <cp:revision>7</cp:revision>
  <cp:lastPrinted>2017-11-09T18:18:00Z</cp:lastPrinted>
  <dcterms:created xsi:type="dcterms:W3CDTF">2017-10-27T19:47:00Z</dcterms:created>
  <dcterms:modified xsi:type="dcterms:W3CDTF">2018-01-29T23:15:00Z</dcterms:modified>
</cp:coreProperties>
</file>